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C25996" w14:textId="4414893A" w:rsidR="00595FDF" w:rsidRDefault="00854A84">
      <w:r>
        <w:rPr>
          <w:noProof/>
        </w:rPr>
        <w:drawing>
          <wp:anchor distT="0" distB="0" distL="118745" distR="118745" simplePos="0" relativeHeight="251672576" behindDoc="0" locked="0" layoutInCell="0" allowOverlap="1" wp14:anchorId="6869B2E4" wp14:editId="26425560">
            <wp:simplePos x="0" y="0"/>
            <wp:positionH relativeFrom="page">
              <wp:posOffset>3896995</wp:posOffset>
            </wp:positionH>
            <wp:positionV relativeFrom="page">
              <wp:posOffset>1191260</wp:posOffset>
            </wp:positionV>
            <wp:extent cx="3251835" cy="2437765"/>
            <wp:effectExtent l="407035" t="329565" r="406400" b="330200"/>
            <wp:wrapTight wrapText="bothSides">
              <wp:wrapPolygon edited="0">
                <wp:start x="-869" y="23292"/>
                <wp:lineTo x="20989" y="23235"/>
                <wp:lineTo x="22521" y="13114"/>
                <wp:lineTo x="22495" y="12891"/>
                <wp:lineTo x="22518" y="126"/>
                <wp:lineTo x="22492" y="-96"/>
                <wp:lineTo x="22333" y="-1430"/>
                <wp:lineTo x="1668" y="-1397"/>
                <wp:lineTo x="-858" y="-1091"/>
                <wp:lineTo x="-3664" y="-271"/>
                <wp:lineTo x="-1053" y="21736"/>
                <wp:lineTo x="-869" y="23292"/>
              </wp:wrapPolygon>
            </wp:wrapTight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laceholder-base---neutr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39554">
                      <a:off x="0" y="0"/>
                      <a:ext cx="3251835" cy="2437765"/>
                    </a:xfrm>
                    <a:prstGeom prst="rect">
                      <a:avLst/>
                    </a:prstGeom>
                    <a:ln w="127000" cmpd="sng">
                      <a:solidFill>
                        <a:schemeClr val="bg1"/>
                      </a:solidFill>
                      <a:miter lim="8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04C">
        <w:rPr>
          <w:noProof/>
        </w:rPr>
        <mc:AlternateContent>
          <mc:Choice Requires="wps">
            <w:drawing>
              <wp:anchor distT="0" distB="0" distL="114300" distR="114300" simplePos="0" relativeHeight="251672577" behindDoc="0" locked="0" layoutInCell="1" allowOverlap="1" wp14:anchorId="09F39601" wp14:editId="62E143FE">
                <wp:simplePos x="0" y="0"/>
                <wp:positionH relativeFrom="page">
                  <wp:posOffset>429895</wp:posOffset>
                </wp:positionH>
                <wp:positionV relativeFrom="page">
                  <wp:posOffset>5662930</wp:posOffset>
                </wp:positionV>
                <wp:extent cx="6912610" cy="2292350"/>
                <wp:effectExtent l="0" t="0" r="0" b="0"/>
                <wp:wrapTight wrapText="bothSides">
                  <wp:wrapPolygon edited="0">
                    <wp:start x="79" y="0"/>
                    <wp:lineTo x="79" y="21301"/>
                    <wp:lineTo x="21429" y="21301"/>
                    <wp:lineTo x="21429" y="0"/>
                    <wp:lineTo x="79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610" cy="229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C1583" w14:textId="40BA4293" w:rsidR="00D8604C" w:rsidRPr="00D8604C" w:rsidRDefault="006C4148" w:rsidP="00D8604C">
                            <w:pPr>
                              <w:pStyle w:val="Heading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(Name)</w:t>
                            </w:r>
                            <w:r w:rsidR="00D8604C" w:rsidRPr="00D8604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is a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(Learner Profile)</w:t>
                            </w:r>
                            <w:r w:rsidR="00D8604C" w:rsidRPr="00D8604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student in </w:t>
                            </w:r>
                            <w:proofErr w:type="gramStart"/>
                            <w:r w:rsidR="00D8604C" w:rsidRPr="00D8604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PE.</w:t>
                            </w:r>
                            <w:proofErr w:type="gramEnd"/>
                            <w:r w:rsidR="00D8604C" w:rsidRPr="00D8604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During our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(Unit)</w:t>
                            </w:r>
                            <w:r w:rsidR="00D8604C" w:rsidRPr="00D8604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unit,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(Name)</w:t>
                            </w:r>
                            <w:r w:rsidR="00D8604C" w:rsidRPr="00D8604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was able to look back at her team’s performance and found ways to improve their teamwork. Her formative and summative assessments were astoundingly done and demonstrated a thorough understanding of what it means to be a positive team player. Congratulations,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(Name)</w:t>
                            </w:r>
                            <w:r w:rsidR="00D8604C" w:rsidRPr="00D8604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5B8F8452" w14:textId="6900EDB5" w:rsidR="003579FA" w:rsidRPr="001C3CE8" w:rsidRDefault="003579FA" w:rsidP="008E2507">
                            <w:pPr>
                              <w:pStyle w:val="Heading4"/>
                              <w:rPr>
                                <w:rFonts w:ascii="Kaiti SC Regular" w:eastAsia="Kaiti SC Regular" w:hAnsi="Kaiti SC Regular" w:cs="Arial"/>
                                <w:sz w:val="36"/>
                                <w:szCs w:val="3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33.85pt;margin-top:445.9pt;width:544.3pt;height:180.5pt;z-index:2516725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" filled="f" stroked="f">
                <v:textbox>
                  <w:txbxContent>
                    <w:p w14:paraId="63AC1583" w14:textId="40BA4293" w:rsidR="00D8604C" w:rsidRPr="00D8604C" w:rsidRDefault="006C4148" w:rsidP="00D8604C">
                      <w:pPr>
                        <w:pStyle w:val="Heading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(Name)</w:t>
                      </w:r>
                      <w:r w:rsidR="00D8604C" w:rsidRPr="00D8604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is a </w:t>
                      </w:r>
                      <w:r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(Learner Profile)</w:t>
                      </w:r>
                      <w:r w:rsidR="00D8604C" w:rsidRPr="00D8604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student in </w:t>
                      </w:r>
                      <w:proofErr w:type="gramStart"/>
                      <w:r w:rsidR="00D8604C" w:rsidRPr="00D8604C">
                        <w:rPr>
                          <w:rFonts w:ascii="Arial" w:hAnsi="Arial" w:cs="Arial"/>
                          <w:sz w:val="36"/>
                          <w:szCs w:val="36"/>
                        </w:rPr>
                        <w:t>PE.</w:t>
                      </w:r>
                      <w:proofErr w:type="gramEnd"/>
                      <w:r w:rsidR="00D8604C" w:rsidRPr="00D8604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During our </w:t>
                      </w:r>
                      <w:r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(Unit)</w:t>
                      </w:r>
                      <w:r w:rsidR="00D8604C" w:rsidRPr="00D8604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unit, </w:t>
                      </w:r>
                      <w:r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(Name)</w:t>
                      </w:r>
                      <w:r w:rsidR="00D8604C" w:rsidRPr="00D8604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was able to look back at her team’s performance and found ways to improve their teamwork. Her formative and summative assessments were astoundingly done and demonstrated a thorough understanding of what it means to be a positive team player. Congratulations, </w:t>
                      </w:r>
                      <w:r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(Name)</w:t>
                      </w:r>
                      <w:r w:rsidR="00D8604C" w:rsidRPr="00D8604C">
                        <w:rPr>
                          <w:rFonts w:ascii="Arial" w:hAnsi="Arial" w:cs="Arial"/>
                          <w:sz w:val="36"/>
                          <w:szCs w:val="36"/>
                        </w:rPr>
                        <w:t>!</w:t>
                      </w:r>
                    </w:p>
                    <w:p w14:paraId="5B8F8452" w14:textId="6900EDB5" w:rsidR="003579FA" w:rsidRPr="001C3CE8" w:rsidRDefault="003579FA" w:rsidP="008E2507">
                      <w:pPr>
                        <w:pStyle w:val="Heading4"/>
                        <w:rPr>
                          <w:rFonts w:ascii="Kaiti SC Regular" w:eastAsia="Kaiti SC Regular" w:hAnsi="Kaiti SC Regular" w:cs="Arial"/>
                          <w:sz w:val="36"/>
                          <w:szCs w:val="36"/>
                          <w:lang w:eastAsia="zh-CN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4030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5E3742" wp14:editId="7D2C1B65">
                <wp:simplePos x="0" y="0"/>
                <wp:positionH relativeFrom="page">
                  <wp:posOffset>405765</wp:posOffset>
                </wp:positionH>
                <wp:positionV relativeFrom="page">
                  <wp:posOffset>444500</wp:posOffset>
                </wp:positionV>
                <wp:extent cx="3081020" cy="678815"/>
                <wp:effectExtent l="0" t="0" r="0" b="0"/>
                <wp:wrapTight wrapText="bothSides">
                  <wp:wrapPolygon edited="0">
                    <wp:start x="178" y="808"/>
                    <wp:lineTo x="178" y="20206"/>
                    <wp:lineTo x="21190" y="20206"/>
                    <wp:lineTo x="21190" y="808"/>
                    <wp:lineTo x="178" y="808"/>
                  </wp:wrapPolygon>
                </wp:wrapTight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2BBD8F" w14:textId="73410768" w:rsidR="003579FA" w:rsidRPr="00140300" w:rsidRDefault="003579FA" w:rsidP="00741F9C">
                            <w:pPr>
                              <w:pStyle w:val="Heading4"/>
                              <w:jc w:val="center"/>
                              <w:rPr>
                                <w:sz w:val="32"/>
                              </w:rPr>
                            </w:pPr>
                            <w:r w:rsidRPr="00140300">
                              <w:rPr>
                                <w:sz w:val="32"/>
                              </w:rPr>
                              <w:t>The Learner Profile in PE Award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31.95pt;margin-top:35pt;width:242.6pt;height:53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" filled="f" stroked="f">
                <v:textbox inset=",7.2pt,,7.2pt">
                  <w:txbxContent>
                    <w:p w14:paraId="272BBD8F" w14:textId="73410768" w:rsidR="003579FA" w:rsidRPr="00140300" w:rsidRDefault="003579FA" w:rsidP="00741F9C">
                      <w:pPr>
                        <w:pStyle w:val="Heading4"/>
                        <w:jc w:val="center"/>
                        <w:rPr>
                          <w:sz w:val="32"/>
                        </w:rPr>
                      </w:pPr>
                      <w:r w:rsidRPr="00140300">
                        <w:rPr>
                          <w:sz w:val="32"/>
                        </w:rPr>
                        <w:t>The Learner Profile in PE Award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40300">
        <w:rPr>
          <w:noProof/>
        </w:rPr>
        <mc:AlternateContent>
          <mc:Choice Requires="wps">
            <w:drawing>
              <wp:anchor distT="0" distB="0" distL="114300" distR="114300" simplePos="0" relativeHeight="251675649" behindDoc="0" locked="0" layoutInCell="1" allowOverlap="1" wp14:anchorId="18D09EA8" wp14:editId="4BDEF273">
                <wp:simplePos x="0" y="0"/>
                <wp:positionH relativeFrom="page">
                  <wp:posOffset>601345</wp:posOffset>
                </wp:positionH>
                <wp:positionV relativeFrom="page">
                  <wp:posOffset>3208020</wp:posOffset>
                </wp:positionV>
                <wp:extent cx="2284730" cy="687705"/>
                <wp:effectExtent l="0" t="0" r="0" b="23495"/>
                <wp:wrapTight wrapText="bothSides">
                  <wp:wrapPolygon edited="0">
                    <wp:start x="240" y="0"/>
                    <wp:lineTo x="240" y="21540"/>
                    <wp:lineTo x="21132" y="21540"/>
                    <wp:lineTo x="21132" y="0"/>
                    <wp:lineTo x="240" y="0"/>
                  </wp:wrapPolygon>
                </wp:wrapTight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3CF93B" w14:textId="7B6EC9FF" w:rsidR="003579FA" w:rsidRDefault="003579FA" w:rsidP="00741F9C">
                            <w:pPr>
                              <w:pStyle w:val="Heading3"/>
                            </w:pPr>
                            <w:r>
                              <w:t>U</w:t>
                            </w:r>
                            <w:r w:rsidR="006C4148">
                              <w:t>OI _</w:t>
                            </w:r>
                          </w:p>
                          <w:p w14:paraId="609802AF" w14:textId="3EF65DD7" w:rsidR="003579FA" w:rsidRDefault="006C4148" w:rsidP="00741F9C">
                            <w:pPr>
                              <w:pStyle w:val="Heading3"/>
                            </w:pPr>
                            <w:r>
                              <w:t>Grade __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47.35pt;margin-top:252.6pt;width:179.9pt;height:54.15pt;z-index:2516756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" filled="f" stroked="f">
                <v:textbox inset=",0,,0">
                  <w:txbxContent>
                    <w:p w14:paraId="543CF93B" w14:textId="7B6EC9FF" w:rsidR="003579FA" w:rsidRDefault="003579FA" w:rsidP="00741F9C">
                      <w:pPr>
                        <w:pStyle w:val="Heading3"/>
                      </w:pPr>
                      <w:r>
                        <w:t>U</w:t>
                      </w:r>
                      <w:r w:rsidR="006C4148">
                        <w:t>OI _</w:t>
                      </w:r>
                    </w:p>
                    <w:p w14:paraId="609802AF" w14:textId="3EF65DD7" w:rsidR="003579FA" w:rsidRDefault="006C4148" w:rsidP="00741F9C">
                      <w:pPr>
                        <w:pStyle w:val="Heading3"/>
                      </w:pPr>
                      <w:r>
                        <w:t>Grade __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939E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070A99FD" wp14:editId="44D2C25B">
                <wp:simplePos x="0" y="0"/>
                <wp:positionH relativeFrom="page">
                  <wp:posOffset>433705</wp:posOffset>
                </wp:positionH>
                <wp:positionV relativeFrom="page">
                  <wp:posOffset>4428490</wp:posOffset>
                </wp:positionV>
                <wp:extent cx="6908800" cy="777240"/>
                <wp:effectExtent l="0" t="0" r="0" b="10160"/>
                <wp:wrapTight wrapText="bothSides">
                  <wp:wrapPolygon edited="0">
                    <wp:start x="79" y="0"/>
                    <wp:lineTo x="79" y="21176"/>
                    <wp:lineTo x="21441" y="21176"/>
                    <wp:lineTo x="21441" y="0"/>
                    <wp:lineTo x="79" y="0"/>
                  </wp:wrapPolygon>
                </wp:wrapTight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22E9C06" w14:textId="22215D3D" w:rsidR="003579FA" w:rsidRPr="00C74DC7" w:rsidRDefault="00C74DC7" w:rsidP="00595FDF">
                            <w:pPr>
                              <w:pStyle w:val="Heading1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(</w:t>
                            </w:r>
                            <w:r w:rsidR="006C4148" w:rsidRPr="00C74DC7">
                              <w:rPr>
                                <w:i/>
                              </w:rPr>
                              <w:t>First &amp; Last name</w:t>
                            </w:r>
                            <w:r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4.15pt;margin-top:348.7pt;width:544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" o:allowincell="f" filled="f" stroked="f">
                <v:textbox inset=",0,,0">
                  <w:txbxContent>
                    <w:p w14:paraId="422E9C06" w14:textId="22215D3D" w:rsidR="003579FA" w:rsidRPr="00C74DC7" w:rsidRDefault="00C74DC7" w:rsidP="00595FDF">
                      <w:pPr>
                        <w:pStyle w:val="Heading1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(</w:t>
                      </w:r>
                      <w:r w:rsidR="006C4148" w:rsidRPr="00C74DC7">
                        <w:rPr>
                          <w:i/>
                        </w:rPr>
                        <w:t>First &amp; Last name</w:t>
                      </w:r>
                      <w:r>
                        <w:rPr>
                          <w:i/>
                        </w:rPr>
                        <w:t>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41F9C">
        <w:rPr>
          <w:noProof/>
        </w:rPr>
        <mc:AlternateContent>
          <mc:Choice Requires="wps">
            <w:drawing>
              <wp:anchor distT="0" distB="0" distL="114300" distR="114300" simplePos="0" relativeHeight="251673601" behindDoc="0" locked="0" layoutInCell="1" allowOverlap="1" wp14:anchorId="669C89D2" wp14:editId="7F0FA5D5">
                <wp:simplePos x="0" y="0"/>
                <wp:positionH relativeFrom="page">
                  <wp:posOffset>762000</wp:posOffset>
                </wp:positionH>
                <wp:positionV relativeFrom="page">
                  <wp:posOffset>1085215</wp:posOffset>
                </wp:positionV>
                <wp:extent cx="1714500" cy="1701800"/>
                <wp:effectExtent l="101600" t="25400" r="0" b="228600"/>
                <wp:wrapThrough wrapText="bothSides">
                  <wp:wrapPolygon edited="0">
                    <wp:start x="10103" y="-1153"/>
                    <wp:lineTo x="7984" y="4253"/>
                    <wp:lineTo x="3125" y="2628"/>
                    <wp:lineTo x="1512" y="7523"/>
                    <wp:lineTo x="-614" y="6812"/>
                    <wp:lineTo x="-2228" y="11708"/>
                    <wp:lineTo x="5061" y="14146"/>
                    <wp:lineTo x="3047" y="22304"/>
                    <wp:lineTo x="4565" y="22812"/>
                    <wp:lineTo x="7396" y="20362"/>
                    <wp:lineTo x="12863" y="22190"/>
                    <wp:lineTo x="17213" y="21268"/>
                    <wp:lineTo x="17209" y="18209"/>
                    <wp:lineTo x="17608" y="12907"/>
                    <wp:lineTo x="22460" y="8416"/>
                    <wp:lineTo x="18206" y="4955"/>
                    <wp:lineTo x="11621" y="-645"/>
                    <wp:lineTo x="10103" y="-1153"/>
                  </wp:wrapPolygon>
                </wp:wrapThrough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97982">
                          <a:off x="0" y="0"/>
                          <a:ext cx="1714500" cy="1701800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8" o:spid="_x0000_s1026" style="position:absolute;margin-left:60pt;margin-top:85.45pt;width:135pt;height:134pt;rotation:-1203698fd;z-index:2516736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1714500,1701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" path="m2,650028l654884,650033,857250,,1059616,650033,1714498,650028,1184685,1051766,1387059,1701796,857250,1300051,327441,1701796,529815,1051766,2,650028xe" fillcolor="#f5f266 [3207]" strokecolor="#69ccf6 [3044]">
                <v:shadow on="t" opacity="22937f" mv:blur="40000f" origin=",.5" offset="0,23000emu"/>
                <v:path arrowok="t" o:connecttype="custom" o:connectlocs="2,650028;654884,650033;857250,0;1059616,650033;1714498,650028;1184685,1051766;1387059,1701796;857250,1300051;327441,1701796;529815,1051766;2,650028" o:connectangles="0,0,0,0,0,0,0,0,0,0,0"/>
                <w10:wrap type="through" anchorx="page" anchory="page"/>
              </v:shape>
            </w:pict>
          </mc:Fallback>
        </mc:AlternateContent>
      </w:r>
      <w:r w:rsidR="00D67053">
        <w:rPr>
          <w:noProof/>
        </w:rPr>
        <mc:AlternateContent>
          <mc:Choice Requires="wps">
            <w:drawing>
              <wp:anchor distT="0" distB="0" distL="114300" distR="114300" simplePos="0" relativeHeight="251660285" behindDoc="0" locked="1" layoutInCell="1" allowOverlap="1" wp14:anchorId="4872F9B2" wp14:editId="3921809D">
                <wp:simplePos x="0" y="0"/>
                <wp:positionH relativeFrom="margin">
                  <wp:posOffset>-147320</wp:posOffset>
                </wp:positionH>
                <wp:positionV relativeFrom="page">
                  <wp:posOffset>274320</wp:posOffset>
                </wp:positionV>
                <wp:extent cx="7442200" cy="4754880"/>
                <wp:effectExtent l="0" t="0" r="0" b="20320"/>
                <wp:wrapTight wrapText="bothSides">
                  <wp:wrapPolygon edited="0">
                    <wp:start x="0" y="0"/>
                    <wp:lineTo x="0" y="21577"/>
                    <wp:lineTo x="21526" y="21577"/>
                    <wp:lineTo x="21526" y="0"/>
                    <wp:lineTo x="0" y="0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0" cy="475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540CE" w14:textId="77777777" w:rsidR="003579FA" w:rsidRDefault="003579FA" w:rsidP="00D67053">
                            <w:pPr>
                              <w:pStyle w:val="Heading6"/>
                            </w:pPr>
                            <w:r>
                              <w:t>MVP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-11.55pt;margin-top:21.6pt;width:586pt;height:374.4pt;z-index:2516602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" filled="f" stroked="f">
                <v:stroke o:forcedash="t"/>
                <v:textbox inset="0,0,0,0">
                  <w:txbxContent>
                    <w:p w14:paraId="067540CE" w14:textId="77777777" w:rsidR="003579FA" w:rsidRDefault="003579FA" w:rsidP="00D67053">
                      <w:pPr>
                        <w:pStyle w:val="Heading6"/>
                      </w:pPr>
                      <w:r>
                        <w:t>MVP</w:t>
                      </w:r>
                    </w:p>
                  </w:txbxContent>
                </v:textbox>
                <w10:wrap type="tight" anchorx="margin" anchory="page"/>
                <w10:anchorlock/>
              </v:shape>
            </w:pict>
          </mc:Fallback>
        </mc:AlternateContent>
      </w:r>
      <w:r w:rsidR="00927CB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15630A" wp14:editId="572464F3">
                <wp:simplePos x="5486400" y="8229600"/>
                <wp:positionH relativeFrom="page">
                  <wp:posOffset>433705</wp:posOffset>
                </wp:positionH>
                <wp:positionV relativeFrom="page">
                  <wp:posOffset>5205730</wp:posOffset>
                </wp:positionV>
                <wp:extent cx="6908800" cy="457200"/>
                <wp:effectExtent l="0" t="0" r="0" b="0"/>
                <wp:wrapTight wrapText="bothSides">
                  <wp:wrapPolygon edited="0">
                    <wp:start x="79" y="0"/>
                    <wp:lineTo x="79" y="20400"/>
                    <wp:lineTo x="21441" y="20400"/>
                    <wp:lineTo x="21441" y="0"/>
                    <wp:lineTo x="79" y="0"/>
                  </wp:wrapPolygon>
                </wp:wrapTight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B9EF4B" w14:textId="037FC05F" w:rsidR="003579FA" w:rsidRPr="00C74DC7" w:rsidRDefault="00C74DC7" w:rsidP="00595FDF">
                            <w:pPr>
                              <w:pStyle w:val="Heading3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(</w:t>
                            </w:r>
                            <w:r w:rsidR="006C4148" w:rsidRPr="00C74DC7">
                              <w:rPr>
                                <w:i/>
                              </w:rPr>
                              <w:t xml:space="preserve">Learner </w:t>
                            </w:r>
                            <w:r w:rsidR="006C4148" w:rsidRPr="00C74DC7">
                              <w:rPr>
                                <w:i/>
                              </w:rPr>
                              <w:t>Profile</w:t>
                            </w:r>
                            <w:r>
                              <w:rPr>
                                <w:i/>
                              </w:rPr>
                              <w:t>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4.15pt;margin-top:409.9pt;width:54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" filled="f" stroked="f">
                <v:textbox inset=",0,,0">
                  <w:txbxContent>
                    <w:p w14:paraId="54B9EF4B" w14:textId="037FC05F" w:rsidR="003579FA" w:rsidRPr="00C74DC7" w:rsidRDefault="00C74DC7" w:rsidP="00595FDF">
                      <w:pPr>
                        <w:pStyle w:val="Heading3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(</w:t>
                      </w:r>
                      <w:r w:rsidR="006C4148" w:rsidRPr="00C74DC7">
                        <w:rPr>
                          <w:i/>
                        </w:rPr>
                        <w:t xml:space="preserve">Learner </w:t>
                      </w:r>
                      <w:r w:rsidR="006C4148" w:rsidRPr="00C74DC7">
                        <w:rPr>
                          <w:i/>
                        </w:rPr>
                        <w:t>Profile</w:t>
                      </w:r>
                      <w:r>
                        <w:rPr>
                          <w:i/>
                        </w:rPr>
                        <w:t>)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27CFD">
        <w:rPr>
          <w:noProof/>
        </w:rPr>
        <mc:AlternateContent>
          <mc:Choice Requires="wps">
            <w:drawing>
              <wp:anchor distT="0" distB="0" distL="114300" distR="114300" simplePos="0" relativeHeight="251660286" behindDoc="0" locked="1" layoutInCell="1" allowOverlap="1" wp14:anchorId="09BE78E7" wp14:editId="65A2CE3B">
                <wp:simplePos x="0" y="0"/>
                <wp:positionH relativeFrom="margin">
                  <wp:posOffset>-242570</wp:posOffset>
                </wp:positionH>
                <wp:positionV relativeFrom="page">
                  <wp:posOffset>6616700</wp:posOffset>
                </wp:positionV>
                <wp:extent cx="7759700" cy="3505200"/>
                <wp:effectExtent l="0" t="0" r="12700" b="0"/>
                <wp:wrapTight wrapText="bothSides">
                  <wp:wrapPolygon edited="0">
                    <wp:start x="0" y="0"/>
                    <wp:lineTo x="0" y="21443"/>
                    <wp:lineTo x="21565" y="21443"/>
                    <wp:lineTo x="21565" y="0"/>
                    <wp:lineTo x="0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0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F175A" w14:textId="15F6EC2E" w:rsidR="003579FA" w:rsidRPr="00727CFD" w:rsidRDefault="003579FA" w:rsidP="002D7D6D">
                            <w:pPr>
                              <w:pStyle w:val="Heading6"/>
                              <w:spacing w:line="6200" w:lineRule="exact"/>
                              <w:rPr>
                                <w:sz w:val="612"/>
                                <w:szCs w:val="612"/>
                              </w:rPr>
                            </w:pPr>
                            <w:r>
                              <w:rPr>
                                <w:sz w:val="612"/>
                                <w:szCs w:val="612"/>
                              </w:rPr>
                              <w:t>201</w:t>
                            </w:r>
                            <w:r w:rsidR="00D8604C">
                              <w:rPr>
                                <w:sz w:val="612"/>
                                <w:szCs w:val="6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-19.05pt;margin-top:521pt;width:611pt;height:276pt;z-index:2516602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" filled="f" stroked="f">
                <v:textbox inset="0,0,0,0">
                  <w:txbxContent>
                    <w:p w14:paraId="1A9F175A" w14:textId="15F6EC2E" w:rsidR="003579FA" w:rsidRPr="00727CFD" w:rsidRDefault="003579FA" w:rsidP="002D7D6D">
                      <w:pPr>
                        <w:pStyle w:val="Heading6"/>
                        <w:spacing w:line="6200" w:lineRule="exact"/>
                        <w:rPr>
                          <w:sz w:val="612"/>
                          <w:szCs w:val="612"/>
                        </w:rPr>
                      </w:pPr>
                      <w:r>
                        <w:rPr>
                          <w:sz w:val="612"/>
                          <w:szCs w:val="612"/>
                        </w:rPr>
                        <w:t>201</w:t>
                      </w:r>
                      <w:r w:rsidR="00D8604C">
                        <w:rPr>
                          <w:sz w:val="612"/>
                          <w:szCs w:val="612"/>
                        </w:rPr>
                        <w:t>7</w:t>
                      </w:r>
                    </w:p>
                  </w:txbxContent>
                </v:textbox>
                <w10:wrap type="tight" anchorx="margin" anchory="page"/>
                <w10:anchorlock/>
              </v:shape>
            </w:pict>
          </mc:Fallback>
        </mc:AlternateContent>
      </w:r>
    </w:p>
    <w:sectPr w:rsidR="00595FDF" w:rsidSect="00595FDF">
      <w:headerReference w:type="default" r:id="rId9"/>
      <w:pgSz w:w="12240" w:h="15840"/>
      <w:pgMar w:top="432" w:right="432" w:bottom="432" w:left="432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1C4868" w14:textId="77777777" w:rsidR="003579FA" w:rsidRDefault="003579FA">
      <w:r>
        <w:separator/>
      </w:r>
    </w:p>
  </w:endnote>
  <w:endnote w:type="continuationSeparator" w:id="0">
    <w:p w14:paraId="1A559733" w14:textId="77777777" w:rsidR="003579FA" w:rsidRDefault="00357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ヒラギノ丸ゴ Pro W4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Kaiti SC Regular">
    <w:panose1 w:val="02010600040101010101"/>
    <w:charset w:val="50"/>
    <w:family w:val="auto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EC9F92" w14:textId="77777777" w:rsidR="003579FA" w:rsidRDefault="003579FA">
      <w:r>
        <w:separator/>
      </w:r>
    </w:p>
  </w:footnote>
  <w:footnote w:type="continuationSeparator" w:id="0">
    <w:p w14:paraId="206E6895" w14:textId="77777777" w:rsidR="003579FA" w:rsidRDefault="003579F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944604" w14:textId="77777777" w:rsidR="003579FA" w:rsidRDefault="003579FA">
    <w:pPr>
      <w:pStyle w:val="Header"/>
    </w:pPr>
    <w:r w:rsidRPr="00C94F6E">
      <w:rPr>
        <w:noProof/>
      </w:rPr>
      <mc:AlternateContent>
        <mc:Choice Requires="wps">
          <w:drawing>
            <wp:anchor distT="0" distB="0" distL="114300" distR="114300" simplePos="0" relativeHeight="251659266" behindDoc="0" locked="1" layoutInCell="1" allowOverlap="1" wp14:anchorId="7C2ECB75" wp14:editId="2A403606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7232650" cy="9518650"/>
              <wp:effectExtent l="127000" t="101600" r="107950" b="133350"/>
              <wp:wrapTight wrapText="bothSides">
                <wp:wrapPolygon edited="0">
                  <wp:start x="-303" y="-231"/>
                  <wp:lineTo x="-379" y="-173"/>
                  <wp:lineTo x="-379" y="21614"/>
                  <wp:lineTo x="-76" y="21845"/>
                  <wp:lineTo x="21619" y="21845"/>
                  <wp:lineTo x="21847" y="21096"/>
                  <wp:lineTo x="21847" y="-231"/>
                  <wp:lineTo x="-303" y="-231"/>
                </wp:wrapPolygon>
              </wp:wrapTight>
              <wp:docPr id="1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32650" cy="95186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 w="1270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1.6pt;margin-top:21.6pt;width:569.5pt;height:749.5pt;z-index:251659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" fillcolor="#7bd3f7 [3204]" strokecolor="white [3212]" strokeweight="10pt">
              <v:fill color2="#0d004c [3205]" rotate="t" focusposition=".5,.5" focussize="" focus="100%" type="gradientRadial"/>
              <v:shadow on="t" opacity="22937f" mv:blur="40000f" origin=",.5" offset="0,23000emu"/>
              <w10:wrap type="tight"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9422A"/>
    <w:multiLevelType w:val="hybridMultilevel"/>
    <w:tmpl w:val="0680B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CD5813"/>
    <w:rsid w:val="00095681"/>
    <w:rsid w:val="000A1D2E"/>
    <w:rsid w:val="000B674F"/>
    <w:rsid w:val="000E40BD"/>
    <w:rsid w:val="00102F8E"/>
    <w:rsid w:val="0010389F"/>
    <w:rsid w:val="0012483E"/>
    <w:rsid w:val="00137AF0"/>
    <w:rsid w:val="00140300"/>
    <w:rsid w:val="00172F30"/>
    <w:rsid w:val="001C0C26"/>
    <w:rsid w:val="001C3AAD"/>
    <w:rsid w:val="001C3CE8"/>
    <w:rsid w:val="001C54D1"/>
    <w:rsid w:val="00227B47"/>
    <w:rsid w:val="0023554E"/>
    <w:rsid w:val="00260D87"/>
    <w:rsid w:val="002668E2"/>
    <w:rsid w:val="002D7D6D"/>
    <w:rsid w:val="00355A04"/>
    <w:rsid w:val="003579FA"/>
    <w:rsid w:val="003A28C2"/>
    <w:rsid w:val="003D725C"/>
    <w:rsid w:val="0041139F"/>
    <w:rsid w:val="004322EC"/>
    <w:rsid w:val="004457BD"/>
    <w:rsid w:val="004B39B6"/>
    <w:rsid w:val="004E5D02"/>
    <w:rsid w:val="00517D7D"/>
    <w:rsid w:val="00546108"/>
    <w:rsid w:val="005832C9"/>
    <w:rsid w:val="00595FDF"/>
    <w:rsid w:val="006039C8"/>
    <w:rsid w:val="0060659C"/>
    <w:rsid w:val="006C4148"/>
    <w:rsid w:val="007245A4"/>
    <w:rsid w:val="00727CFD"/>
    <w:rsid w:val="00741F9C"/>
    <w:rsid w:val="007737CF"/>
    <w:rsid w:val="0085265C"/>
    <w:rsid w:val="00854A84"/>
    <w:rsid w:val="008A15BA"/>
    <w:rsid w:val="008E2507"/>
    <w:rsid w:val="00927CBD"/>
    <w:rsid w:val="009B35DD"/>
    <w:rsid w:val="00A12470"/>
    <w:rsid w:val="00A136DB"/>
    <w:rsid w:val="00A216A9"/>
    <w:rsid w:val="00A76ECE"/>
    <w:rsid w:val="00A82717"/>
    <w:rsid w:val="00A96F66"/>
    <w:rsid w:val="00AD0848"/>
    <w:rsid w:val="00AF7192"/>
    <w:rsid w:val="00B32A8C"/>
    <w:rsid w:val="00B3380D"/>
    <w:rsid w:val="00BB5478"/>
    <w:rsid w:val="00BC1B12"/>
    <w:rsid w:val="00BC67EB"/>
    <w:rsid w:val="00C0660D"/>
    <w:rsid w:val="00C32323"/>
    <w:rsid w:val="00C56F18"/>
    <w:rsid w:val="00C6695F"/>
    <w:rsid w:val="00C73844"/>
    <w:rsid w:val="00C74DC7"/>
    <w:rsid w:val="00C94F6E"/>
    <w:rsid w:val="00CC22B7"/>
    <w:rsid w:val="00CD5813"/>
    <w:rsid w:val="00CF2916"/>
    <w:rsid w:val="00CF2A96"/>
    <w:rsid w:val="00D06A7E"/>
    <w:rsid w:val="00D67053"/>
    <w:rsid w:val="00D73010"/>
    <w:rsid w:val="00D8604C"/>
    <w:rsid w:val="00D86FFD"/>
    <w:rsid w:val="00DC4755"/>
    <w:rsid w:val="00DD46E0"/>
    <w:rsid w:val="00DE1875"/>
    <w:rsid w:val="00E45764"/>
    <w:rsid w:val="00E56005"/>
    <w:rsid w:val="00E7239E"/>
    <w:rsid w:val="00F2360B"/>
    <w:rsid w:val="00F45D23"/>
    <w:rsid w:val="00F510D6"/>
    <w:rsid w:val="00F939E3"/>
    <w:rsid w:val="00FB05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99D49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0A7A4F"/>
    <w:pPr>
      <w:spacing w:line="1120" w:lineRule="exact"/>
      <w:jc w:val="center"/>
      <w:outlineLvl w:val="0"/>
    </w:pPr>
    <w:rPr>
      <w:rFonts w:asciiTheme="majorHAnsi" w:eastAsiaTheme="majorEastAsia" w:hAnsiTheme="majorHAnsi" w:cstheme="majorBidi"/>
      <w:bCs/>
      <w:caps/>
      <w:color w:val="FFFFFF" w:themeColor="background1"/>
      <w:spacing w:val="10"/>
      <w:sz w:val="112"/>
      <w:szCs w:val="32"/>
    </w:rPr>
  </w:style>
  <w:style w:type="paragraph" w:styleId="Heading2">
    <w:name w:val="heading 2"/>
    <w:basedOn w:val="Normal"/>
    <w:link w:val="Heading2Char"/>
    <w:rsid w:val="000A7A4F"/>
    <w:pPr>
      <w:spacing w:line="760" w:lineRule="exact"/>
      <w:jc w:val="center"/>
      <w:outlineLvl w:val="1"/>
    </w:pPr>
    <w:rPr>
      <w:rFonts w:asciiTheme="majorHAnsi" w:eastAsiaTheme="majorEastAsia" w:hAnsiTheme="majorHAnsi" w:cstheme="majorBidi"/>
      <w:bCs/>
      <w:caps/>
      <w:color w:val="FFFFFF" w:themeColor="background1"/>
      <w:sz w:val="76"/>
      <w:szCs w:val="26"/>
    </w:rPr>
  </w:style>
  <w:style w:type="paragraph" w:styleId="Heading3">
    <w:name w:val="heading 3"/>
    <w:basedOn w:val="Normal"/>
    <w:link w:val="Heading3Char"/>
    <w:rsid w:val="000A7A4F"/>
    <w:pPr>
      <w:spacing w:line="480" w:lineRule="exact"/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rsid w:val="000A7A4F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pacing w:val="10"/>
      <w:sz w:val="20"/>
    </w:rPr>
  </w:style>
  <w:style w:type="paragraph" w:styleId="Heading5">
    <w:name w:val="heading 5"/>
    <w:basedOn w:val="Normal"/>
    <w:link w:val="Heading5Char"/>
    <w:rsid w:val="00AF7192"/>
    <w:pPr>
      <w:keepNext/>
      <w:keepLines/>
      <w:jc w:val="center"/>
      <w:outlineLvl w:val="4"/>
    </w:pPr>
    <w:rPr>
      <w:rFonts w:asciiTheme="majorHAnsi" w:eastAsiaTheme="majorEastAsia" w:hAnsiTheme="majorHAnsi" w:cstheme="majorBidi"/>
      <w:caps/>
      <w:outline/>
      <w:color w:val="FFFFFF" w:themeColor="background1"/>
      <w:spacing w:val="-20"/>
      <w:sz w:val="112"/>
      <w:szCs w:val="112"/>
      <w14:textOutline w14:w="12700" w14:cap="sq" w14:cmpd="sng" w14:algn="ctr">
        <w14:solidFill>
          <w14:schemeClr w14:val="bg1"/>
        </w14:solidFill>
        <w14:prstDash w14:val="solid"/>
        <w14:miter w14:lim="800000"/>
      </w14:textOutline>
      <w14:textFill>
        <w14:noFill/>
      </w14:textFill>
    </w:rPr>
  </w:style>
  <w:style w:type="paragraph" w:styleId="Heading6">
    <w:name w:val="heading 6"/>
    <w:basedOn w:val="Normal"/>
    <w:link w:val="Heading6Char"/>
    <w:rsid w:val="008A15BA"/>
    <w:pPr>
      <w:keepNext/>
      <w:keepLines/>
      <w:spacing w:line="6720" w:lineRule="exact"/>
      <w:jc w:val="center"/>
      <w:outlineLvl w:val="5"/>
    </w:pPr>
    <w:rPr>
      <w:rFonts w:asciiTheme="majorHAnsi" w:eastAsiaTheme="majorEastAsia" w:hAnsiTheme="majorHAnsi" w:cstheme="majorBidi"/>
      <w:caps/>
      <w:color w:val="FFFFFF" w:themeColor="background1"/>
      <w:sz w:val="664"/>
      <w:szCs w:val="660"/>
      <w14:textFill>
        <w14:solidFill>
          <w14:schemeClr w14:val="bg1">
            <w14:alpha w14:val="80000"/>
          </w14:scheme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A7A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A7A4F"/>
  </w:style>
  <w:style w:type="paragraph" w:styleId="Footer">
    <w:name w:val="footer"/>
    <w:basedOn w:val="Normal"/>
    <w:link w:val="FooterChar"/>
    <w:unhideWhenUsed/>
    <w:rsid w:val="000A7A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A7A4F"/>
  </w:style>
  <w:style w:type="character" w:customStyle="1" w:styleId="Heading1Char">
    <w:name w:val="Heading 1 Char"/>
    <w:basedOn w:val="DefaultParagraphFont"/>
    <w:link w:val="Heading1"/>
    <w:rsid w:val="000A7A4F"/>
    <w:rPr>
      <w:rFonts w:asciiTheme="majorHAnsi" w:eastAsiaTheme="majorEastAsia" w:hAnsiTheme="majorHAnsi" w:cstheme="majorBidi"/>
      <w:bCs/>
      <w:caps/>
      <w:color w:val="FFFFFF" w:themeColor="background1"/>
      <w:spacing w:val="10"/>
      <w:sz w:val="112"/>
      <w:szCs w:val="32"/>
    </w:rPr>
  </w:style>
  <w:style w:type="character" w:customStyle="1" w:styleId="Heading2Char">
    <w:name w:val="Heading 2 Char"/>
    <w:basedOn w:val="DefaultParagraphFont"/>
    <w:link w:val="Heading2"/>
    <w:rsid w:val="000A7A4F"/>
    <w:rPr>
      <w:rFonts w:asciiTheme="majorHAnsi" w:eastAsiaTheme="majorEastAsia" w:hAnsiTheme="majorHAnsi" w:cstheme="majorBidi"/>
      <w:bCs/>
      <w:caps/>
      <w:color w:val="FFFFFF" w:themeColor="background1"/>
      <w:sz w:val="76"/>
      <w:szCs w:val="26"/>
    </w:rPr>
  </w:style>
  <w:style w:type="character" w:customStyle="1" w:styleId="Heading3Char">
    <w:name w:val="Heading 3 Char"/>
    <w:basedOn w:val="DefaultParagraphFont"/>
    <w:link w:val="Heading3"/>
    <w:rsid w:val="000A7A4F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rsid w:val="000A7A4F"/>
    <w:rPr>
      <w:rFonts w:asciiTheme="majorHAnsi" w:eastAsiaTheme="majorEastAsia" w:hAnsiTheme="majorHAnsi" w:cstheme="majorBidi"/>
      <w:bCs/>
      <w:iCs/>
      <w:color w:val="FFFFFF" w:themeColor="background1"/>
      <w:spacing w:val="10"/>
      <w:sz w:val="20"/>
    </w:rPr>
  </w:style>
  <w:style w:type="character" w:customStyle="1" w:styleId="Heading5Char">
    <w:name w:val="Heading 5 Char"/>
    <w:basedOn w:val="DefaultParagraphFont"/>
    <w:link w:val="Heading5"/>
    <w:rsid w:val="00AF7192"/>
    <w:rPr>
      <w:rFonts w:asciiTheme="majorHAnsi" w:eastAsiaTheme="majorEastAsia" w:hAnsiTheme="majorHAnsi" w:cstheme="majorBidi"/>
      <w:caps/>
      <w:outline/>
      <w:color w:val="FFFFFF" w:themeColor="background1"/>
      <w:spacing w:val="-20"/>
      <w:sz w:val="112"/>
      <w:szCs w:val="112"/>
      <w14:textOutline w14:w="12700" w14:cap="sq" w14:cmpd="sng" w14:algn="ctr">
        <w14:solidFill>
          <w14:schemeClr w14:val="bg1"/>
        </w14:solidFill>
        <w14:prstDash w14:val="solid"/>
        <w14:miter w14:lim="800000"/>
      </w14:textOutline>
      <w14:textFill>
        <w14:noFill/>
      </w14:textFill>
    </w:rPr>
  </w:style>
  <w:style w:type="character" w:customStyle="1" w:styleId="Heading6Char">
    <w:name w:val="Heading 6 Char"/>
    <w:basedOn w:val="DefaultParagraphFont"/>
    <w:link w:val="Heading6"/>
    <w:rsid w:val="008A15BA"/>
    <w:rPr>
      <w:rFonts w:asciiTheme="majorHAnsi" w:eastAsiaTheme="majorEastAsia" w:hAnsiTheme="majorHAnsi" w:cstheme="majorBidi"/>
      <w:caps/>
      <w:color w:val="FFFFFF" w:themeColor="background1"/>
      <w:sz w:val="664"/>
      <w:szCs w:val="660"/>
      <w14:textFill>
        <w14:solidFill>
          <w14:schemeClr w14:val="bg1">
            <w14:alpha w14:val="80000"/>
          </w14:schemeClr>
        </w14:solidFill>
      </w14:textFill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0A7A4F"/>
    <w:pPr>
      <w:spacing w:line="1120" w:lineRule="exact"/>
      <w:jc w:val="center"/>
      <w:outlineLvl w:val="0"/>
    </w:pPr>
    <w:rPr>
      <w:rFonts w:asciiTheme="majorHAnsi" w:eastAsiaTheme="majorEastAsia" w:hAnsiTheme="majorHAnsi" w:cstheme="majorBidi"/>
      <w:bCs/>
      <w:caps/>
      <w:color w:val="FFFFFF" w:themeColor="background1"/>
      <w:spacing w:val="10"/>
      <w:sz w:val="112"/>
      <w:szCs w:val="32"/>
    </w:rPr>
  </w:style>
  <w:style w:type="paragraph" w:styleId="Heading2">
    <w:name w:val="heading 2"/>
    <w:basedOn w:val="Normal"/>
    <w:link w:val="Heading2Char"/>
    <w:rsid w:val="000A7A4F"/>
    <w:pPr>
      <w:spacing w:line="760" w:lineRule="exact"/>
      <w:jc w:val="center"/>
      <w:outlineLvl w:val="1"/>
    </w:pPr>
    <w:rPr>
      <w:rFonts w:asciiTheme="majorHAnsi" w:eastAsiaTheme="majorEastAsia" w:hAnsiTheme="majorHAnsi" w:cstheme="majorBidi"/>
      <w:bCs/>
      <w:caps/>
      <w:color w:val="FFFFFF" w:themeColor="background1"/>
      <w:sz w:val="76"/>
      <w:szCs w:val="26"/>
    </w:rPr>
  </w:style>
  <w:style w:type="paragraph" w:styleId="Heading3">
    <w:name w:val="heading 3"/>
    <w:basedOn w:val="Normal"/>
    <w:link w:val="Heading3Char"/>
    <w:rsid w:val="000A7A4F"/>
    <w:pPr>
      <w:spacing w:line="480" w:lineRule="exact"/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rsid w:val="000A7A4F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pacing w:val="10"/>
      <w:sz w:val="20"/>
    </w:rPr>
  </w:style>
  <w:style w:type="paragraph" w:styleId="Heading5">
    <w:name w:val="heading 5"/>
    <w:basedOn w:val="Normal"/>
    <w:link w:val="Heading5Char"/>
    <w:rsid w:val="00AF7192"/>
    <w:pPr>
      <w:keepNext/>
      <w:keepLines/>
      <w:jc w:val="center"/>
      <w:outlineLvl w:val="4"/>
    </w:pPr>
    <w:rPr>
      <w:rFonts w:asciiTheme="majorHAnsi" w:eastAsiaTheme="majorEastAsia" w:hAnsiTheme="majorHAnsi" w:cstheme="majorBidi"/>
      <w:caps/>
      <w:outline/>
      <w:color w:val="FFFFFF" w:themeColor="background1"/>
      <w:spacing w:val="-20"/>
      <w:sz w:val="112"/>
      <w:szCs w:val="112"/>
      <w14:textOutline w14:w="12700" w14:cap="sq" w14:cmpd="sng" w14:algn="ctr">
        <w14:solidFill>
          <w14:schemeClr w14:val="bg1"/>
        </w14:solidFill>
        <w14:prstDash w14:val="solid"/>
        <w14:miter w14:lim="800000"/>
      </w14:textOutline>
      <w14:textFill>
        <w14:noFill/>
      </w14:textFill>
    </w:rPr>
  </w:style>
  <w:style w:type="paragraph" w:styleId="Heading6">
    <w:name w:val="heading 6"/>
    <w:basedOn w:val="Normal"/>
    <w:link w:val="Heading6Char"/>
    <w:rsid w:val="008A15BA"/>
    <w:pPr>
      <w:keepNext/>
      <w:keepLines/>
      <w:spacing w:line="6720" w:lineRule="exact"/>
      <w:jc w:val="center"/>
      <w:outlineLvl w:val="5"/>
    </w:pPr>
    <w:rPr>
      <w:rFonts w:asciiTheme="majorHAnsi" w:eastAsiaTheme="majorEastAsia" w:hAnsiTheme="majorHAnsi" w:cstheme="majorBidi"/>
      <w:caps/>
      <w:color w:val="FFFFFF" w:themeColor="background1"/>
      <w:sz w:val="664"/>
      <w:szCs w:val="660"/>
      <w14:textFill>
        <w14:solidFill>
          <w14:schemeClr w14:val="bg1">
            <w14:alpha w14:val="80000"/>
          </w14:scheme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A7A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A7A4F"/>
  </w:style>
  <w:style w:type="paragraph" w:styleId="Footer">
    <w:name w:val="footer"/>
    <w:basedOn w:val="Normal"/>
    <w:link w:val="FooterChar"/>
    <w:unhideWhenUsed/>
    <w:rsid w:val="000A7A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A7A4F"/>
  </w:style>
  <w:style w:type="character" w:customStyle="1" w:styleId="Heading1Char">
    <w:name w:val="Heading 1 Char"/>
    <w:basedOn w:val="DefaultParagraphFont"/>
    <w:link w:val="Heading1"/>
    <w:rsid w:val="000A7A4F"/>
    <w:rPr>
      <w:rFonts w:asciiTheme="majorHAnsi" w:eastAsiaTheme="majorEastAsia" w:hAnsiTheme="majorHAnsi" w:cstheme="majorBidi"/>
      <w:bCs/>
      <w:caps/>
      <w:color w:val="FFFFFF" w:themeColor="background1"/>
      <w:spacing w:val="10"/>
      <w:sz w:val="112"/>
      <w:szCs w:val="32"/>
    </w:rPr>
  </w:style>
  <w:style w:type="character" w:customStyle="1" w:styleId="Heading2Char">
    <w:name w:val="Heading 2 Char"/>
    <w:basedOn w:val="DefaultParagraphFont"/>
    <w:link w:val="Heading2"/>
    <w:rsid w:val="000A7A4F"/>
    <w:rPr>
      <w:rFonts w:asciiTheme="majorHAnsi" w:eastAsiaTheme="majorEastAsia" w:hAnsiTheme="majorHAnsi" w:cstheme="majorBidi"/>
      <w:bCs/>
      <w:caps/>
      <w:color w:val="FFFFFF" w:themeColor="background1"/>
      <w:sz w:val="76"/>
      <w:szCs w:val="26"/>
    </w:rPr>
  </w:style>
  <w:style w:type="character" w:customStyle="1" w:styleId="Heading3Char">
    <w:name w:val="Heading 3 Char"/>
    <w:basedOn w:val="DefaultParagraphFont"/>
    <w:link w:val="Heading3"/>
    <w:rsid w:val="000A7A4F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rsid w:val="000A7A4F"/>
    <w:rPr>
      <w:rFonts w:asciiTheme="majorHAnsi" w:eastAsiaTheme="majorEastAsia" w:hAnsiTheme="majorHAnsi" w:cstheme="majorBidi"/>
      <w:bCs/>
      <w:iCs/>
      <w:color w:val="FFFFFF" w:themeColor="background1"/>
      <w:spacing w:val="10"/>
      <w:sz w:val="20"/>
    </w:rPr>
  </w:style>
  <w:style w:type="character" w:customStyle="1" w:styleId="Heading5Char">
    <w:name w:val="Heading 5 Char"/>
    <w:basedOn w:val="DefaultParagraphFont"/>
    <w:link w:val="Heading5"/>
    <w:rsid w:val="00AF7192"/>
    <w:rPr>
      <w:rFonts w:asciiTheme="majorHAnsi" w:eastAsiaTheme="majorEastAsia" w:hAnsiTheme="majorHAnsi" w:cstheme="majorBidi"/>
      <w:caps/>
      <w:outline/>
      <w:color w:val="FFFFFF" w:themeColor="background1"/>
      <w:spacing w:val="-20"/>
      <w:sz w:val="112"/>
      <w:szCs w:val="112"/>
      <w14:textOutline w14:w="12700" w14:cap="sq" w14:cmpd="sng" w14:algn="ctr">
        <w14:solidFill>
          <w14:schemeClr w14:val="bg1"/>
        </w14:solidFill>
        <w14:prstDash w14:val="solid"/>
        <w14:miter w14:lim="800000"/>
      </w14:textOutline>
      <w14:textFill>
        <w14:noFill/>
      </w14:textFill>
    </w:rPr>
  </w:style>
  <w:style w:type="character" w:customStyle="1" w:styleId="Heading6Char">
    <w:name w:val="Heading 6 Char"/>
    <w:basedOn w:val="DefaultParagraphFont"/>
    <w:link w:val="Heading6"/>
    <w:rsid w:val="008A15BA"/>
    <w:rPr>
      <w:rFonts w:asciiTheme="majorHAnsi" w:eastAsiaTheme="majorEastAsia" w:hAnsiTheme="majorHAnsi" w:cstheme="majorBidi"/>
      <w:caps/>
      <w:color w:val="FFFFFF" w:themeColor="background1"/>
      <w:sz w:val="664"/>
      <w:szCs w:val="660"/>
      <w14:textFill>
        <w14:solidFill>
          <w14:schemeClr w14:val="bg1">
            <w14:alpha w14:val="80000"/>
          </w14:schemeClr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Certificates:Sports%20Certificate.dotx" TargetMode="External"/></Relationships>
</file>

<file path=word/theme/theme1.xml><?xml version="1.0" encoding="utf-8"?>
<a:theme xmlns:a="http://schemas.openxmlformats.org/drawingml/2006/main" name="Office Theme">
  <a:themeElements>
    <a:clrScheme name="Sports Certificate">
      <a:dk1>
        <a:sysClr val="windowText" lastClr="000000"/>
      </a:dk1>
      <a:lt1>
        <a:sysClr val="window" lastClr="FFFFFF"/>
      </a:lt1>
      <a:dk2>
        <a:srgbClr val="3B454F"/>
      </a:dk2>
      <a:lt2>
        <a:srgbClr val="9FA9B3"/>
      </a:lt2>
      <a:accent1>
        <a:srgbClr val="7BD3F7"/>
      </a:accent1>
      <a:accent2>
        <a:srgbClr val="0D004C"/>
      </a:accent2>
      <a:accent3>
        <a:srgbClr val="ABEC18"/>
      </a:accent3>
      <a:accent4>
        <a:srgbClr val="F5F266"/>
      </a:accent4>
      <a:accent5>
        <a:srgbClr val="CB3D00"/>
      </a:accent5>
      <a:accent6>
        <a:srgbClr val="A2E1FF"/>
      </a:accent6>
      <a:hlink>
        <a:srgbClr val="1E93B6"/>
      </a:hlink>
      <a:folHlink>
        <a:srgbClr val="E15521"/>
      </a:folHlink>
    </a:clrScheme>
    <a:fontScheme name="Sports Certificate">
      <a:majorFont>
        <a:latin typeface="Impact"/>
        <a:ea typeface=""/>
        <a:cs typeface=""/>
        <a:font script="Jpan" typeface="ヒラギノ丸ゴ Pro W4"/>
      </a:majorFont>
      <a:minorFont>
        <a:latin typeface="Impact"/>
        <a:ea typeface=""/>
        <a:cs typeface=""/>
        <a:font script="Jpan" typeface="ヒラギノ丸ゴ Pro W4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Sports Certificate.dotx</Template>
  <TotalTime>74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Cooney</dc:creator>
  <cp:keywords/>
  <dc:description/>
  <cp:lastModifiedBy>David Cooney</cp:lastModifiedBy>
  <cp:revision>28</cp:revision>
  <cp:lastPrinted>2007-09-24T18:36:00Z</cp:lastPrinted>
  <dcterms:created xsi:type="dcterms:W3CDTF">2015-09-15T12:40:00Z</dcterms:created>
  <dcterms:modified xsi:type="dcterms:W3CDTF">2017-07-22T12:38:00Z</dcterms:modified>
  <cp:category/>
</cp:coreProperties>
</file>